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5EE9820C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</w:t>
      </w:r>
      <w:r w:rsidR="00554ECF">
        <w:rPr>
          <w:bCs w:val="0"/>
          <w:sz w:val="22"/>
          <w:szCs w:val="24"/>
          <w:lang w:val="es-MX"/>
        </w:rPr>
        <w:t>nformación/</w:t>
      </w:r>
      <w:r w:rsidR="00644378">
        <w:rPr>
          <w:bCs w:val="0"/>
          <w:sz w:val="22"/>
          <w:szCs w:val="24"/>
          <w:lang w:val="es-MX"/>
        </w:rPr>
        <w:t>042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41DC829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Mtra. Mónica Alejandra Hernández Ochoa</w:t>
      </w:r>
    </w:p>
    <w:p w14:paraId="10546ECD" w14:textId="7EA1E567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51653E93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16422F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12D59FCD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554ECF">
        <w:rPr>
          <w:rFonts w:ascii="Arial" w:hAnsi="Arial" w:cs="Arial"/>
          <w:lang w:val="es-ES_tradnl" w:eastAsia="ar-SA"/>
        </w:rPr>
        <w:t>0</w:t>
      </w:r>
      <w:r w:rsidR="00644378">
        <w:rPr>
          <w:rFonts w:ascii="Arial" w:hAnsi="Arial" w:cs="Arial"/>
          <w:lang w:val="es-ES_tradnl" w:eastAsia="ar-SA"/>
        </w:rPr>
        <w:t>4</w:t>
      </w:r>
      <w:r w:rsidR="00047348">
        <w:rPr>
          <w:rFonts w:ascii="Arial" w:hAnsi="Arial" w:cs="Arial"/>
          <w:lang w:val="es-ES_tradnl" w:eastAsia="ar-SA"/>
        </w:rPr>
        <w:t xml:space="preserve"> de </w:t>
      </w:r>
      <w:proofErr w:type="gramStart"/>
      <w:r w:rsidR="00644378">
        <w:rPr>
          <w:rFonts w:ascii="Arial" w:hAnsi="Arial" w:cs="Arial"/>
          <w:lang w:val="es-ES_tradnl" w:eastAsia="ar-SA"/>
        </w:rPr>
        <w:t>Dici</w:t>
      </w:r>
      <w:r w:rsidR="003F6703">
        <w:rPr>
          <w:rFonts w:ascii="Arial" w:hAnsi="Arial" w:cs="Arial"/>
          <w:lang w:val="es-ES_tradnl" w:eastAsia="ar-SA"/>
        </w:rPr>
        <w:t>embre</w:t>
      </w:r>
      <w:proofErr w:type="gramEnd"/>
      <w:r w:rsidR="00D6166C">
        <w:rPr>
          <w:rFonts w:ascii="Arial" w:hAnsi="Arial" w:cs="Arial"/>
          <w:lang w:val="es-ES_tradnl" w:eastAsia="ar-SA"/>
        </w:rPr>
        <w:t xml:space="preserve"> del 202</w:t>
      </w:r>
      <w:r w:rsidR="00554ECF">
        <w:rPr>
          <w:rFonts w:ascii="Arial" w:hAnsi="Arial" w:cs="Arial"/>
          <w:lang w:val="es-ES_tradnl" w:eastAsia="ar-SA"/>
        </w:rPr>
        <w:t>5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6703AB00" w:rsidR="004C13BB" w:rsidRDefault="004C13BB" w:rsidP="00554ECF">
      <w:pPr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proofErr w:type="gramStart"/>
      <w:r w:rsidR="00644378">
        <w:rPr>
          <w:rFonts w:ascii="Arial" w:hAnsi="Arial" w:cs="Arial"/>
          <w:b/>
          <w:szCs w:val="24"/>
          <w:u w:val="single"/>
        </w:rPr>
        <w:t>Noviembre</w:t>
      </w:r>
      <w:bookmarkStart w:id="0" w:name="_GoBack"/>
      <w:bookmarkEnd w:id="0"/>
      <w:proofErr w:type="gramEnd"/>
      <w:r w:rsidR="00D6166C" w:rsidRPr="00376879">
        <w:rPr>
          <w:rFonts w:ascii="Arial" w:hAnsi="Arial" w:cs="Arial"/>
          <w:b/>
          <w:szCs w:val="24"/>
          <w:u w:val="single"/>
        </w:rPr>
        <w:t xml:space="preserve"> d</w:t>
      </w:r>
      <w:r w:rsidR="00D6166C">
        <w:rPr>
          <w:rFonts w:ascii="Arial" w:hAnsi="Arial" w:cs="Arial"/>
          <w:b/>
          <w:szCs w:val="24"/>
          <w:u w:val="single"/>
        </w:rPr>
        <w:t>e 202</w:t>
      </w:r>
      <w:r w:rsidR="00047348">
        <w:rPr>
          <w:rFonts w:ascii="Arial" w:hAnsi="Arial" w:cs="Arial"/>
          <w:b/>
          <w:szCs w:val="24"/>
          <w:u w:val="single"/>
        </w:rPr>
        <w:t>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554ECF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22DCE871" w14:textId="77777777" w:rsidR="00554ECF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</w:t>
      </w:r>
    </w:p>
    <w:p w14:paraId="1F4DC5CD" w14:textId="25465DC6" w:rsidR="004C13BB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        </w:t>
      </w:r>
      <w:r w:rsidR="004C13BB"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30E736A1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 xml:space="preserve">                          </w:t>
      </w:r>
      <w:r w:rsidR="004C13BB"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58A594DC" w:rsidR="004C13BB" w:rsidRDefault="003F6703" w:rsidP="00554ECF">
      <w:pPr>
        <w:spacing w:after="0"/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___________________________________________</w:t>
      </w:r>
    </w:p>
    <w:p w14:paraId="62C2E97B" w14:textId="26E40382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</w:t>
      </w:r>
      <w:r w:rsidR="004749A6" w:rsidRPr="004749A6">
        <w:rPr>
          <w:rFonts w:ascii="Arial" w:eastAsia="Arial Unicode MS" w:hAnsi="Arial" w:cs="Arial"/>
          <w:b/>
        </w:rPr>
        <w:t xml:space="preserve">     </w:t>
      </w:r>
      <w:r w:rsidRPr="004749A6">
        <w:rPr>
          <w:rFonts w:ascii="Arial" w:eastAsia="Arial Unicode MS" w:hAnsi="Arial" w:cs="Arial"/>
          <w:b/>
        </w:rPr>
        <w:t xml:space="preserve"> L.A.E. Bruno German Enciso Guillen</w:t>
      </w:r>
    </w:p>
    <w:p w14:paraId="6A8403D9" w14:textId="2B687489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 </w:t>
      </w:r>
      <w:r w:rsidR="004749A6" w:rsidRPr="004749A6">
        <w:rPr>
          <w:rFonts w:ascii="Arial" w:eastAsia="Arial Unicode MS" w:hAnsi="Arial" w:cs="Arial"/>
          <w:b/>
        </w:rPr>
        <w:t xml:space="preserve">  </w:t>
      </w:r>
      <w:r w:rsidRPr="004749A6">
        <w:rPr>
          <w:rFonts w:ascii="Arial" w:eastAsia="Arial Unicode MS" w:hAnsi="Arial" w:cs="Arial"/>
          <w:b/>
        </w:rPr>
        <w:t xml:space="preserve"> Encargado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a Hacienda Municipal</w:t>
      </w:r>
    </w:p>
    <w:p w14:paraId="659498CF" w14:textId="1153628D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</w:t>
      </w:r>
      <w:r w:rsidR="004749A6" w:rsidRPr="004749A6">
        <w:rPr>
          <w:rFonts w:ascii="Arial" w:eastAsia="Arial Unicode MS" w:hAnsi="Arial" w:cs="Arial"/>
          <w:b/>
        </w:rPr>
        <w:t xml:space="preserve">    </w:t>
      </w:r>
      <w:r w:rsidRPr="004749A6">
        <w:rPr>
          <w:rFonts w:ascii="Arial" w:eastAsia="Arial Unicode MS" w:hAnsi="Arial" w:cs="Arial"/>
          <w:b/>
        </w:rPr>
        <w:t xml:space="preserve">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Ixtlahuacán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5B9A5DAF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0BAED82A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6594D70E" w14:textId="4C08E10F" w:rsidR="004C13BB" w:rsidRDefault="004C13BB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 xml:space="preserve">. 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Archivo</w:t>
      </w:r>
      <w:proofErr w:type="spellEnd"/>
    </w:p>
    <w:p w14:paraId="1A0B242E" w14:textId="5C64BDA8" w:rsidR="004C13BB" w:rsidRDefault="00D6166C" w:rsidP="00554ECF">
      <w:pPr>
        <w:spacing w:after="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B8B638" w14:textId="77777777" w:rsidR="00684E06" w:rsidRDefault="00684E06" w:rsidP="008E0914">
      <w:pPr>
        <w:spacing w:after="0" w:line="240" w:lineRule="auto"/>
      </w:pPr>
      <w:r>
        <w:separator/>
      </w:r>
    </w:p>
  </w:endnote>
  <w:endnote w:type="continuationSeparator" w:id="0">
    <w:p w14:paraId="39ABFA01" w14:textId="77777777" w:rsidR="00684E06" w:rsidRDefault="00684E0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9F5560" w14:textId="77777777" w:rsidR="00684E06" w:rsidRDefault="00684E06" w:rsidP="008E0914">
      <w:pPr>
        <w:spacing w:after="0" w:line="240" w:lineRule="auto"/>
      </w:pPr>
      <w:r>
        <w:separator/>
      </w:r>
    </w:p>
  </w:footnote>
  <w:footnote w:type="continuationSeparator" w:id="0">
    <w:p w14:paraId="5D804FD5" w14:textId="77777777" w:rsidR="00684E06" w:rsidRDefault="00684E0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F123D" w14:textId="0F4E2479" w:rsidR="008E0914" w:rsidRDefault="00943E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3D9F9EB" wp14:editId="3DDF8574">
          <wp:simplePos x="0" y="0"/>
          <wp:positionH relativeFrom="page">
            <wp:posOffset>47369</wp:posOffset>
          </wp:positionH>
          <wp:positionV relativeFrom="paragraph">
            <wp:posOffset>-385701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3BB"/>
    <w:rsid w:val="00047348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376879"/>
    <w:rsid w:val="003F6703"/>
    <w:rsid w:val="0043072C"/>
    <w:rsid w:val="004749A6"/>
    <w:rsid w:val="00480040"/>
    <w:rsid w:val="004833CE"/>
    <w:rsid w:val="004A7723"/>
    <w:rsid w:val="004B542B"/>
    <w:rsid w:val="004C13BB"/>
    <w:rsid w:val="005059B0"/>
    <w:rsid w:val="00507DA6"/>
    <w:rsid w:val="00554ECF"/>
    <w:rsid w:val="00555ED8"/>
    <w:rsid w:val="005C1A88"/>
    <w:rsid w:val="005C2202"/>
    <w:rsid w:val="005D6173"/>
    <w:rsid w:val="005E2204"/>
    <w:rsid w:val="00635A07"/>
    <w:rsid w:val="00644378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74111"/>
    <w:rsid w:val="00A82924"/>
    <w:rsid w:val="00AA360F"/>
    <w:rsid w:val="00B267D0"/>
    <w:rsid w:val="00C33C78"/>
    <w:rsid w:val="00C65F26"/>
    <w:rsid w:val="00D6166C"/>
    <w:rsid w:val="00D944C2"/>
    <w:rsid w:val="00DD7FA1"/>
    <w:rsid w:val="00DF14DB"/>
    <w:rsid w:val="00E67A7E"/>
    <w:rsid w:val="00EE53E3"/>
    <w:rsid w:val="00F2123C"/>
    <w:rsid w:val="00F826AF"/>
    <w:rsid w:val="00FE0705"/>
    <w:rsid w:val="00FE0D68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0</TotalTime>
  <Pages>1</Pages>
  <Words>155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HP</cp:lastModifiedBy>
  <cp:revision>2</cp:revision>
  <cp:lastPrinted>2025-04-09T18:42:00Z</cp:lastPrinted>
  <dcterms:created xsi:type="dcterms:W3CDTF">2025-12-04T17:13:00Z</dcterms:created>
  <dcterms:modified xsi:type="dcterms:W3CDTF">2025-12-04T17:13:00Z</dcterms:modified>
</cp:coreProperties>
</file>